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B99CA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79079C2B" w14:textId="77777777" w:rsidR="00F90453" w:rsidRDefault="00C9676D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4C6D977F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3FF09E5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5BCC" w14:textId="77777777" w:rsidR="00222867" w:rsidRPr="00D635C4" w:rsidRDefault="00C9676D" w:rsidP="00DE68A0">
            <w:pPr>
              <w:bidi w:val="0"/>
            </w:pPr>
          </w:p>
        </w:tc>
      </w:tr>
      <w:tr w:rsidR="007548B0" w14:paraId="7F3AD799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359BCAE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1502" w14:textId="77777777" w:rsidR="00222867" w:rsidRPr="00D635C4" w:rsidRDefault="00A879ED" w:rsidP="00A879ED">
            <w:pPr>
              <w:bidi w:val="0"/>
              <w:jc w:val="right"/>
              <w:rPr>
                <w:rtl/>
              </w:rPr>
            </w:pPr>
            <w:r>
              <w:rPr>
                <w:rFonts w:hint="cs"/>
                <w:rtl/>
              </w:rPr>
              <w:t>מערכות מידע</w:t>
            </w:r>
          </w:p>
        </w:tc>
      </w:tr>
      <w:tr w:rsidR="007548B0" w14:paraId="488A74D3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F6DFBAD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CF54" w14:textId="656CA237" w:rsidR="00222867" w:rsidRDefault="00C9676D" w:rsidP="00227FD6">
            <w:r>
              <w:rPr>
                <w:rFonts w:hint="cs"/>
                <w:rtl/>
              </w:rPr>
              <w:t>04.01.2026</w:t>
            </w:r>
          </w:p>
        </w:tc>
      </w:tr>
    </w:tbl>
    <w:p w14:paraId="02B09C0C" w14:textId="77777777" w:rsidR="00332AFB" w:rsidRDefault="00C9676D" w:rsidP="00222867">
      <w:pPr>
        <w:rPr>
          <w:rtl/>
        </w:rPr>
      </w:pPr>
    </w:p>
    <w:p w14:paraId="4C5F2039" w14:textId="77777777" w:rsidR="00222867" w:rsidRDefault="00C9676D" w:rsidP="00222867">
      <w:pPr>
        <w:rPr>
          <w:rtl/>
        </w:rPr>
      </w:pPr>
    </w:p>
    <w:p w14:paraId="7863F675" w14:textId="77777777" w:rsidR="00222867" w:rsidRDefault="00C9676D" w:rsidP="00222867">
      <w:pPr>
        <w:rPr>
          <w:rtl/>
        </w:rPr>
      </w:pPr>
    </w:p>
    <w:p w14:paraId="2DF2EFD9" w14:textId="77777777" w:rsidR="00222867" w:rsidRDefault="00C9676D" w:rsidP="00222867">
      <w:pPr>
        <w:rPr>
          <w:rtl/>
        </w:rPr>
      </w:pPr>
    </w:p>
    <w:p w14:paraId="5BE82FB9" w14:textId="77777777" w:rsidR="00222867" w:rsidRDefault="00C9676D" w:rsidP="00222867">
      <w:pPr>
        <w:rPr>
          <w:rtl/>
        </w:rPr>
      </w:pPr>
    </w:p>
    <w:p w14:paraId="757BA884" w14:textId="77777777" w:rsidR="00222867" w:rsidRDefault="00C9676D" w:rsidP="00222867">
      <w:pPr>
        <w:rPr>
          <w:rtl/>
        </w:rPr>
      </w:pPr>
    </w:p>
    <w:p w14:paraId="23FCC7C4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33886EC3" w14:textId="77777777" w:rsidR="00222867" w:rsidRDefault="00C9676D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140E1066" w14:textId="77777777"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7A97DF8F" w14:textId="77777777" w:rsidR="00222867" w:rsidRPr="00AF57E9" w:rsidRDefault="00C9676D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54599BE2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F686E3B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7222B174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0DC3" w14:textId="77777777" w:rsidR="00222867" w:rsidRPr="00AF57E9" w:rsidRDefault="00A879ED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שרות שנתי עבור תוכנת "שביט"- עבור בית ספר לסיעוד </w:t>
            </w:r>
          </w:p>
        </w:tc>
      </w:tr>
      <w:tr w:rsidR="007548B0" w14:paraId="3C1328C2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9126" w14:textId="77777777" w:rsidR="00222867" w:rsidRPr="00AF57E9" w:rsidRDefault="00C9676D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14:paraId="5B89269A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7F08" w14:textId="77777777" w:rsidR="00222867" w:rsidRPr="00A879ED" w:rsidRDefault="00C9676D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14:paraId="49BD962D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D3D6" w14:textId="77777777" w:rsidR="00222867" w:rsidRPr="00AF57E9" w:rsidRDefault="00C9676D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14:paraId="24437F9E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2999" w14:textId="77777777" w:rsidR="00222867" w:rsidRPr="00AF57E9" w:rsidRDefault="00C9676D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14:paraId="4C838A3E" w14:textId="77777777" w:rsidR="00222867" w:rsidRPr="00AF57E9" w:rsidRDefault="00C9676D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6D5B4F0D" w14:textId="77777777" w:rsidR="00222867" w:rsidRPr="00AF57E9" w:rsidRDefault="009B6B29" w:rsidP="00A879ED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A879ED">
        <w:rPr>
          <w:rFonts w:ascii="Georgia" w:hAnsi="Georgia" w:cstheme="minorBidi"/>
          <w:b/>
          <w:sz w:val="21"/>
          <w:szCs w:val="21"/>
        </w:rPr>
        <w:t>√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62F4A074" w14:textId="77777777" w:rsidR="00222867" w:rsidRPr="00AF57E9" w:rsidRDefault="00C9676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DBC705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212F5AAE" w14:textId="77777777" w:rsidR="00222867" w:rsidRPr="00AF57E9" w:rsidRDefault="00C9676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71671DEB" w14:textId="77777777" w:rsidTr="00222867">
        <w:tc>
          <w:tcPr>
            <w:tcW w:w="3085" w:type="dxa"/>
            <w:hideMark/>
          </w:tcPr>
          <w:p w14:paraId="30B69636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67AD56A7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7FE237FB" w14:textId="77777777" w:rsidR="00222867" w:rsidRPr="00AF57E9" w:rsidRDefault="00A879ED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Georgia" w:hAnsi="Georgia" w:cstheme="minorBidi"/>
                <w:b/>
                <w:sz w:val="21"/>
                <w:szCs w:val="21"/>
              </w:rPr>
              <w:t>√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248A86EE" w14:textId="77777777" w:rsidR="00222867" w:rsidRPr="00AF57E9" w:rsidRDefault="00C9676D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1BF3A8D3" w14:textId="77777777" w:rsidR="00222867" w:rsidRPr="00AF57E9" w:rsidRDefault="00C9676D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6"/>
        <w:gridCol w:w="2997"/>
      </w:tblGrid>
      <w:tr w:rsidR="007548B0" w14:paraId="34995A20" w14:textId="77777777" w:rsidTr="00222867">
        <w:tc>
          <w:tcPr>
            <w:tcW w:w="2698" w:type="dxa"/>
            <w:shd w:val="clear" w:color="auto" w:fill="E6E6E6"/>
            <w:hideMark/>
          </w:tcPr>
          <w:p w14:paraId="6DA06238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3CE4E7B2" w14:textId="77777777" w:rsidR="00222867" w:rsidRPr="00AF57E9" w:rsidRDefault="00A879E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מרוז מערכות תוכנה בע"מ</w:t>
            </w:r>
          </w:p>
        </w:tc>
      </w:tr>
      <w:tr w:rsidR="007548B0" w14:paraId="42E144C2" w14:textId="77777777" w:rsidTr="00222867">
        <w:tc>
          <w:tcPr>
            <w:tcW w:w="2698" w:type="dxa"/>
            <w:shd w:val="clear" w:color="auto" w:fill="E6E6E6"/>
            <w:hideMark/>
          </w:tcPr>
          <w:p w14:paraId="7A235BE2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3988DA46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522A7BEE" w14:textId="77777777" w:rsidR="00222867" w:rsidRPr="00AF57E9" w:rsidRDefault="00A879E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500107420</w:t>
            </w:r>
          </w:p>
        </w:tc>
      </w:tr>
      <w:tr w:rsidR="007548B0" w14:paraId="2657308A" w14:textId="77777777" w:rsidTr="00222867">
        <w:tc>
          <w:tcPr>
            <w:tcW w:w="2698" w:type="dxa"/>
            <w:shd w:val="clear" w:color="auto" w:fill="E6E6E6"/>
            <w:hideMark/>
          </w:tcPr>
          <w:p w14:paraId="5717A483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410F0DDB" w14:textId="77777777" w:rsidR="00222867" w:rsidRPr="00AF57E9" w:rsidRDefault="00A879ED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Georgia" w:hAnsi="Georgia" w:cstheme="minorBidi"/>
                <w:b/>
                <w:sz w:val="21"/>
                <w:szCs w:val="21"/>
              </w:rPr>
              <w:t>√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79936358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220288F5" w14:textId="77777777" w:rsidTr="00222867">
        <w:tc>
          <w:tcPr>
            <w:tcW w:w="2698" w:type="dxa"/>
            <w:shd w:val="clear" w:color="auto" w:fill="E6E6E6"/>
            <w:hideMark/>
          </w:tcPr>
          <w:p w14:paraId="79EDE47D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36637EC1" w14:textId="77777777" w:rsidR="00222867" w:rsidRPr="00AF57E9" w:rsidRDefault="00C9676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14:paraId="43C00F41" w14:textId="77777777" w:rsidTr="00222867">
        <w:tc>
          <w:tcPr>
            <w:tcW w:w="2698" w:type="dxa"/>
            <w:shd w:val="clear" w:color="auto" w:fill="E6E6E6"/>
            <w:hideMark/>
          </w:tcPr>
          <w:p w14:paraId="564CE67C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5F3307D3" w14:textId="77777777" w:rsidR="00222867" w:rsidRPr="00AF57E9" w:rsidRDefault="00A879E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כל עוד התוכנה בשימוש</w:t>
            </w:r>
          </w:p>
        </w:tc>
      </w:tr>
    </w:tbl>
    <w:p w14:paraId="3A161624" w14:textId="77777777" w:rsidR="00222867" w:rsidRPr="00AF57E9" w:rsidRDefault="00C9676D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7C5C41A2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7A4EECE4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40E2EF93" w14:textId="77777777" w:rsidR="00222867" w:rsidRPr="00AF57E9" w:rsidRDefault="00C9676D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5D0DA0E9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6EE2E18F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10F41FC4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00735C94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64B339FC" w14:textId="77777777" w:rsidR="00222867" w:rsidRPr="00AF57E9" w:rsidRDefault="00C9676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6934B61D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566F" w14:textId="77777777" w:rsidR="00222867" w:rsidRPr="00AF57E9" w:rsidRDefault="00346B7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B27ED2">
              <w:rPr>
                <w:rFonts w:ascii="Arial" w:hAnsi="Arial"/>
                <w:b/>
                <w:sz w:val="22"/>
                <w:szCs w:val="22"/>
                <w:rtl/>
              </w:rPr>
              <w:t>התוכנה פותחה ע"י הספק הנ"ל ורק הוא יכול לתת לה שירות מאחר והקוד לתוכנה בידיו, והוא מתקן ומשדרג אותה</w:t>
            </w:r>
          </w:p>
        </w:tc>
      </w:tr>
      <w:tr w:rsidR="007548B0" w14:paraId="522763C1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75EA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1F99C310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C378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02ACCE03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08F0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4048CFC2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EF01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5D873607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2084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0CE0236E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8EB9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7D759D7E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ECBC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2A3A8CE6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E9A1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517EE8B9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0B01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463C3981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E65D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5DB43173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DACA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1A4705FD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0036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4E73D8C7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83BE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18AC0553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3271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4AEE56FE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06B0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007E4B9E" w14:textId="77777777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2BEF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08278D12" w14:textId="77777777" w:rsidR="00222867" w:rsidRPr="00AF57E9" w:rsidRDefault="00C9676D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705BA682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070FACB3" w14:textId="77777777" w:rsidR="00222867" w:rsidRPr="00AF57E9" w:rsidRDefault="00C9676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7F60F443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4587B91B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40CA7136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29F0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8998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68E8" w14:textId="77777777" w:rsidR="00222867" w:rsidRPr="00AF57E9" w:rsidRDefault="00C9676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0504A99F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165F1CB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EF9D608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194D037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EEBF1DC" w14:textId="77777777" w:rsidR="00222867" w:rsidRPr="00817FBA" w:rsidRDefault="00C9676D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E0F77" w14:textId="77777777" w:rsidR="00364A05" w:rsidRDefault="00364A05">
      <w:r>
        <w:separator/>
      </w:r>
    </w:p>
  </w:endnote>
  <w:endnote w:type="continuationSeparator" w:id="0">
    <w:p w14:paraId="12490AA5" w14:textId="77777777" w:rsidR="00364A05" w:rsidRDefault="00364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14:paraId="6B264126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62D8C337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30C6109D" w14:textId="77777777"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397825A3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E538DD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1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E538DD">
            <w:rPr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148A672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14:paraId="034A9DBA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59E3190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0E02460" w14:textId="77777777"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1E04029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30A0ABD" w14:textId="77777777"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rtl/>
            </w:rPr>
            <w:t xml:space="preserve"> הרכש הממשלתי</w:t>
          </w:r>
        </w:p>
      </w:tc>
    </w:tr>
    <w:tr w:rsidR="0042031D" w14:paraId="166F5E88" w14:textId="77777777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6091A15D" w14:textId="77777777"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rtl/>
            </w:rPr>
            <w:t>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4DE860DA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66D86389" w14:textId="77777777"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14:paraId="498A4020" w14:textId="77777777"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4822" w14:textId="77777777" w:rsidR="00364A05" w:rsidRDefault="00364A05">
      <w:r>
        <w:separator/>
      </w:r>
    </w:p>
  </w:footnote>
  <w:footnote w:type="continuationSeparator" w:id="0">
    <w:p w14:paraId="4AFB0000" w14:textId="77777777" w:rsidR="00364A05" w:rsidRDefault="00364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00AC41F7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4658CE1E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57E82A51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272E1169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6B6B60B8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4B04E035" wp14:editId="151A330A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116A5155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36BEEAD8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5442673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283FCA5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C800AE1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14:paraId="3D7337A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D5EC169" w14:textId="77777777" w:rsidR="009220EC" w:rsidRPr="00D84715" w:rsidRDefault="00C9676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72EB1F0" w14:textId="77777777" w:rsidR="009220EC" w:rsidRDefault="00C9676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56D0107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1CD5645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67991FD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82C0B46" w14:textId="77777777" w:rsidR="003D6D13" w:rsidRPr="00D84715" w:rsidRDefault="00C9676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CB9269E" w14:textId="77777777" w:rsidR="003D6D13" w:rsidRPr="00D84715" w:rsidRDefault="00C9676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60B38FE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7962796" w14:textId="77777777"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14:paraId="31965667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0E2715A" w14:textId="77777777" w:rsidR="009220EC" w:rsidRPr="00D84715" w:rsidRDefault="00C9676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A234663" w14:textId="77777777" w:rsidR="009220EC" w:rsidRPr="00D84715" w:rsidRDefault="00C9676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65022C1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B51F0FA" w14:textId="77777777"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14:paraId="2970E1D7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F7D6E01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39F20C3B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15CC149E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13FBB6D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506301F" w14:textId="77777777"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14:paraId="6A94C101" w14:textId="77777777" w:rsidR="00E678BB" w:rsidRPr="00D84715" w:rsidRDefault="00C9676D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C71"/>
    <w:rsid w:val="00001D45"/>
    <w:rsid w:val="001B244F"/>
    <w:rsid w:val="00227FD6"/>
    <w:rsid w:val="002B17D1"/>
    <w:rsid w:val="00336CDD"/>
    <w:rsid w:val="00346B7C"/>
    <w:rsid w:val="00364A05"/>
    <w:rsid w:val="0042031D"/>
    <w:rsid w:val="007548B0"/>
    <w:rsid w:val="009B6B29"/>
    <w:rsid w:val="009F7FB7"/>
    <w:rsid w:val="00A41C70"/>
    <w:rsid w:val="00A879ED"/>
    <w:rsid w:val="00B27ED2"/>
    <w:rsid w:val="00C9676D"/>
    <w:rsid w:val="00E5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0140F322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a46656d4-8850-49b3-aebd-68bd05f7f43d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363827-F4EA-450A-9976-EEE249CE7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1</TotalTime>
  <Pages>2</Pages>
  <Words>258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Sheri.Krauz</cp:lastModifiedBy>
  <cp:revision>8</cp:revision>
  <dcterms:created xsi:type="dcterms:W3CDTF">2022-01-05T12:16:00Z</dcterms:created>
  <dcterms:modified xsi:type="dcterms:W3CDTF">2026-01-04T07:44:00Z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